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DE2" w:rsidRDefault="00D57DE2">
      <w:r w:rsidRPr="004A1547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728.4pt;height:529.8pt;visibility:visible">
            <v:imagedata r:id="rId4" o:title=""/>
          </v:shape>
        </w:pict>
      </w:r>
    </w:p>
    <w:p w:rsidR="00D57DE2" w:rsidRDefault="00D57DE2">
      <w:r w:rsidRPr="004A1547">
        <w:rPr>
          <w:noProof/>
          <w:lang w:eastAsia="ru-RU"/>
        </w:rPr>
        <w:pict>
          <v:shape id="Рисунок 2" o:spid="_x0000_i1026" type="#_x0000_t75" style="width:728.4pt;height:529.8pt;visibility:visible">
            <v:imagedata r:id="rId5" o:title=""/>
          </v:shape>
        </w:pict>
      </w:r>
    </w:p>
    <w:p w:rsidR="00D57DE2" w:rsidRDefault="00D57DE2">
      <w:r w:rsidRPr="004A1547">
        <w:rPr>
          <w:noProof/>
          <w:lang w:eastAsia="ru-RU"/>
        </w:rPr>
        <w:pict>
          <v:shape id="Рисунок 3" o:spid="_x0000_i1027" type="#_x0000_t75" style="width:728.4pt;height:529.8pt;visibility:visible">
            <v:imagedata r:id="rId6" o:title=""/>
          </v:shape>
        </w:pict>
      </w:r>
    </w:p>
    <w:p w:rsidR="00D57DE2" w:rsidRDefault="00D57DE2">
      <w:r w:rsidRPr="004A1547">
        <w:rPr>
          <w:noProof/>
          <w:lang w:eastAsia="ru-RU"/>
        </w:rPr>
        <w:pict>
          <v:shape id="Рисунок 4" o:spid="_x0000_i1028" type="#_x0000_t75" style="width:728.4pt;height:529.8pt;visibility:visible">
            <v:imagedata r:id="rId7" o:title=""/>
          </v:shape>
        </w:pict>
      </w:r>
    </w:p>
    <w:sectPr w:rsidR="00D57DE2" w:rsidSect="002F49EB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49EB"/>
    <w:rsid w:val="00190B52"/>
    <w:rsid w:val="0023259C"/>
    <w:rsid w:val="00286CCC"/>
    <w:rsid w:val="002F022B"/>
    <w:rsid w:val="002F49EB"/>
    <w:rsid w:val="00386BCE"/>
    <w:rsid w:val="004A1547"/>
    <w:rsid w:val="004E5A3E"/>
    <w:rsid w:val="00620DFC"/>
    <w:rsid w:val="00714BB9"/>
    <w:rsid w:val="007416BD"/>
    <w:rsid w:val="008E7C86"/>
    <w:rsid w:val="00AA711B"/>
    <w:rsid w:val="00BD0B44"/>
    <w:rsid w:val="00CD5D50"/>
    <w:rsid w:val="00D57DE2"/>
    <w:rsid w:val="00EF3202"/>
    <w:rsid w:val="00FB65A0"/>
    <w:rsid w:val="00FB76E6"/>
    <w:rsid w:val="00FD7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D5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F4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F49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1</Words>
  <Characters>7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Nadya</dc:creator>
  <cp:keywords/>
  <dc:description/>
  <cp:lastModifiedBy>EreminaNA</cp:lastModifiedBy>
  <cp:revision>2</cp:revision>
  <dcterms:created xsi:type="dcterms:W3CDTF">2017-05-24T11:20:00Z</dcterms:created>
  <dcterms:modified xsi:type="dcterms:W3CDTF">2017-05-24T11:20:00Z</dcterms:modified>
</cp:coreProperties>
</file>